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A3D06" w14:textId="77777777" w:rsidR="004819B4" w:rsidRPr="00395A6E" w:rsidRDefault="004819B4" w:rsidP="004819B4">
      <w:pPr>
        <w:spacing w:line="240" w:lineRule="auto"/>
        <w:jc w:val="center"/>
        <w:rPr>
          <w:rFonts w:cstheme="minorHAnsi"/>
          <w:color w:val="808080" w:themeColor="background1" w:themeShade="80"/>
          <w:sz w:val="72"/>
          <w:szCs w:val="72"/>
        </w:rPr>
      </w:pPr>
      <w:r>
        <w:rPr>
          <w:rFonts w:cstheme="minorHAnsi"/>
          <w:color w:val="808080" w:themeColor="background1" w:themeShade="80"/>
          <w:sz w:val="72"/>
          <w:szCs w:val="72"/>
        </w:rPr>
        <w:t>[School Name or District]</w:t>
      </w:r>
    </w:p>
    <w:p w14:paraId="1BA4C71E" w14:textId="37EFCE8F" w:rsidR="00D93616" w:rsidRDefault="004819B4" w:rsidP="00B153CD">
      <w:pPr>
        <w:spacing w:line="240" w:lineRule="auto"/>
        <w:jc w:val="center"/>
        <w:rPr>
          <w:rFonts w:cstheme="minorHAnsi"/>
          <w:color w:val="808080" w:themeColor="background1" w:themeShade="80"/>
          <w:sz w:val="48"/>
          <w:szCs w:val="48"/>
        </w:rPr>
      </w:pPr>
      <w:r>
        <w:rPr>
          <w:rFonts w:cstheme="minorHAnsi"/>
          <w:color w:val="808080" w:themeColor="background1" w:themeShade="80"/>
          <w:sz w:val="48"/>
          <w:szCs w:val="48"/>
        </w:rPr>
        <w:t>is</w:t>
      </w:r>
      <w:r w:rsidR="00D93616" w:rsidRPr="00395A6E">
        <w:rPr>
          <w:rFonts w:cstheme="minorHAnsi"/>
          <w:color w:val="808080" w:themeColor="background1" w:themeShade="80"/>
          <w:sz w:val="48"/>
          <w:szCs w:val="48"/>
        </w:rPr>
        <w:t xml:space="preserve"> proud to serve </w:t>
      </w:r>
      <w:r w:rsidR="00395A6E" w:rsidRPr="00395A6E">
        <w:rPr>
          <w:rFonts w:cstheme="minorHAnsi"/>
          <w:color w:val="808080" w:themeColor="background1" w:themeShade="80"/>
          <w:sz w:val="48"/>
          <w:szCs w:val="48"/>
        </w:rPr>
        <w:br/>
      </w:r>
      <w:r w:rsidR="0079130C">
        <w:rPr>
          <w:rFonts w:cstheme="minorHAnsi"/>
          <w:color w:val="808080" w:themeColor="background1" w:themeShade="80"/>
          <w:sz w:val="48"/>
          <w:szCs w:val="48"/>
        </w:rPr>
        <w:t>Sweet Grown Alabama</w:t>
      </w:r>
    </w:p>
    <w:p w14:paraId="7833FDE1" w14:textId="1323A85B" w:rsidR="0079130C" w:rsidRPr="00B153CD" w:rsidRDefault="0079130C" w:rsidP="00B153CD">
      <w:pPr>
        <w:spacing w:line="240" w:lineRule="auto"/>
        <w:jc w:val="center"/>
        <w:rPr>
          <w:rFonts w:cstheme="minorHAnsi"/>
          <w:color w:val="808080" w:themeColor="background1" w:themeShade="80"/>
          <w:sz w:val="48"/>
          <w:szCs w:val="48"/>
        </w:rPr>
      </w:pPr>
      <w:r>
        <w:rPr>
          <w:rFonts w:cstheme="minorHAnsi"/>
          <w:color w:val="808080" w:themeColor="background1" w:themeShade="80"/>
          <w:sz w:val="48"/>
          <w:szCs w:val="48"/>
        </w:rPr>
        <w:t>SATSUMAS</w:t>
      </w:r>
    </w:p>
    <w:p w14:paraId="53117209" w14:textId="59FE711E" w:rsidR="00D93616" w:rsidRDefault="0035011D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 w:rsidRPr="00395A6E">
        <w:rPr>
          <w:rFonts w:ascii="Arial" w:eastAsia="Arial" w:hAnsi="Arial" w:cs="Arial"/>
          <w:noProof/>
          <w:color w:val="808080" w:themeColor="background1" w:themeShade="8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E665A4B" wp14:editId="125FE28B">
            <wp:simplePos x="0" y="0"/>
            <wp:positionH relativeFrom="margin">
              <wp:posOffset>985309</wp:posOffset>
            </wp:positionH>
            <wp:positionV relativeFrom="paragraph">
              <wp:posOffset>7831</wp:posOffset>
            </wp:positionV>
            <wp:extent cx="4893733" cy="439803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wberries_AdobeStock_8616082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93733" cy="439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D9086" w14:textId="6FFD3F30" w:rsidR="00D93616" w:rsidRDefault="00D93616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56CE1CED" w:rsidR="00A81171" w:rsidRPr="00D93616" w:rsidRDefault="00A81171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F37D36">
      <w:footerReference w:type="default" r:id="rId12"/>
      <w:headerReference w:type="first" r:id="rId13"/>
      <w:footerReference w:type="first" r:id="rId14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7F021" w14:textId="77777777" w:rsidR="00582644" w:rsidRDefault="00582644">
      <w:r>
        <w:separator/>
      </w:r>
    </w:p>
  </w:endnote>
  <w:endnote w:type="continuationSeparator" w:id="0">
    <w:p w14:paraId="5ABF1663" w14:textId="77777777" w:rsidR="00582644" w:rsidRDefault="00582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94D66" w14:textId="6B280DC7" w:rsidR="0001479B" w:rsidRPr="001F442A" w:rsidRDefault="00DB2F29" w:rsidP="001F442A">
    <w:pPr>
      <w:pStyle w:val="Footer"/>
      <w:rPr>
        <w:sz w:val="20"/>
        <w:szCs w:val="20"/>
      </w:rPr>
    </w:pPr>
    <w:r w:rsidRPr="00000417">
      <w:rPr>
        <w:noProof/>
      </w:rPr>
      <w:drawing>
        <wp:anchor distT="0" distB="0" distL="114300" distR="114300" simplePos="0" relativeHeight="251665408" behindDoc="1" locked="0" layoutInCell="1" allowOverlap="1" wp14:anchorId="2D1CA1A8" wp14:editId="0D4247F5">
          <wp:simplePos x="0" y="0"/>
          <wp:positionH relativeFrom="margin">
            <wp:posOffset>5467350</wp:posOffset>
          </wp:positionH>
          <wp:positionV relativeFrom="margin">
            <wp:posOffset>6359525</wp:posOffset>
          </wp:positionV>
          <wp:extent cx="1000125" cy="365125"/>
          <wp:effectExtent l="0" t="0" r="9525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eet Grown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01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0417">
      <w:rPr>
        <w:noProof/>
      </w:rPr>
      <w:drawing>
        <wp:anchor distT="0" distB="0" distL="114300" distR="114300" simplePos="0" relativeHeight="251666432" behindDoc="1" locked="0" layoutInCell="1" allowOverlap="1" wp14:anchorId="4A98AF6A" wp14:editId="4004A532">
          <wp:simplePos x="0" y="0"/>
          <wp:positionH relativeFrom="page">
            <wp:posOffset>3491230</wp:posOffset>
          </wp:positionH>
          <wp:positionV relativeFrom="paragraph">
            <wp:posOffset>-1166495</wp:posOffset>
          </wp:positionV>
          <wp:extent cx="1051560" cy="102362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L_FTS_Logo_CLR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156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7135DA6" wp14:editId="143E95C7">
          <wp:simplePos x="0" y="0"/>
          <wp:positionH relativeFrom="margin">
            <wp:posOffset>-219075</wp:posOffset>
          </wp:positionH>
          <wp:positionV relativeFrom="paragraph">
            <wp:posOffset>-1533525</wp:posOffset>
          </wp:positionV>
          <wp:extent cx="2504440" cy="20999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4440" cy="209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54"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7AA58858">
              <wp:simplePos x="0" y="0"/>
              <wp:positionH relativeFrom="page">
                <wp:align>right</wp:align>
              </wp:positionH>
              <wp:positionV relativeFrom="paragraph">
                <wp:posOffset>-44450</wp:posOffset>
              </wp:positionV>
              <wp:extent cx="7766685" cy="358346"/>
              <wp:effectExtent l="0" t="0" r="0" b="381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6685" cy="3583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8B4DD9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560.35pt;margin-top:-3.5pt;width:611.55pt;height:28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75FwIAACwEAAAOAAAAZHJzL2Uyb0RvYy54bWysU8lu2zAQvRfoPxC81/KqOILlwE3gooCR&#10;BHCKnGmKtARQHJakLblf3yElL0h7KnqhZjijWd57XDy0tSJHYV0FOqejwZASoTkUld7n9Mfb+suc&#10;EueZLpgCLXJ6Eo4+LD9/WjQmE2MoQRXCEiyiXdaYnJbemyxJHC9FzdwAjNAYlGBr5tG1+6SwrMHq&#10;tUrGw2GaNGALY4EL5/D2qQvSZawvpeD+RUonPFE5xdl8PG08d+FMlguW7S0zZcX7Mdg/TFGzSmPT&#10;S6kn5hk52OqPUnXFLTiQfsChTkDKiou4A24zGn7YZlsyI+IuCI4zF5jc/yvLn49b82qJb79CiwQG&#10;QBrjMoeXYZ9W2jp8cVKCcYTwdIFNtJ5wvLy7S9N0PqOEY2wym0+maSiTXP821vlvAmoSjJxapCWi&#10;xY4b57vUc0popmFdKRWpUZo0OU0ns2H84RLB4kpjj+uswfLtru0X2EFxwr0sdJQ7w9cVNt8w51+Z&#10;RY5xFdStf8FDKsAm0FuUlGB//e0+5CP0GKWkQc3k1P08MCsoUd81knI/mk6DyKIznd2N0bG3kd1t&#10;RB/qR0BZjvCFGB7NkO/V2ZQW6neU9yp0xRDTHHvn1J/NR98pGZ8HF6tVTEJZGeY3emt4KB3gDNC+&#10;te/Mmh5/j8w9w1ldLPtAQ5fbEbE6eJBV5CgA3KHa446SjCz3zydo/taPWddHvvwNAAD//wMAUEsD&#10;BBQABgAIAAAAIQBtHFJv4AAAAAcBAAAPAAAAZHJzL2Rvd25yZXYueG1sTI/BTsMwEETvSPyDtUjc&#10;WqehQAnZVFWkCgnRQ0sv3Daxm0TY6xC7beDrcU9wWo1mNPM2X47WiJMefOcYYTZNQGiuneq4Qdi/&#10;rycLED4QKzKONcK39rAsrq9yypQ781afdqERsYR9RghtCH0mpa9bbclPXa85egc3WApRDo1UA51j&#10;uTUyTZIHaanjuNBSr8tW15+7o0V4Ldcb2lapXfyY8uXtsOq/9h/3iLc34+oZRNBj+AvDBT+iQxGZ&#10;Kndk5YVBiI8EhMljvBc3Te9mICqE+dMcZJHL//zFLwAAAP//AwBQSwECLQAUAAYACAAAACEAtoM4&#10;kv4AAADhAQAAEwAAAAAAAAAAAAAAAAAAAAAAW0NvbnRlbnRfVHlwZXNdLnhtbFBLAQItABQABgAI&#10;AAAAIQA4/SH/1gAAAJQBAAALAAAAAAAAAAAAAAAAAC8BAABfcmVscy8ucmVsc1BLAQItABQABgAI&#10;AAAAIQBTRN75FwIAACwEAAAOAAAAAAAAAAAAAAAAAC4CAABkcnMvZTJvRG9jLnhtbFBLAQItABQA&#10;BgAIAAAAIQBtHFJv4AAAAAcBAAAPAAAAAAAAAAAAAAAAAHEEAABkcnMvZG93bnJldi54bWxQSwUG&#10;AAAAAAQABADzAAAAfgUAAAAA&#10;" filled="f" stroked="f" strokeweight=".5pt">
              <v:textbox>
                <w:txbxContent>
                  <w:p w14:paraId="1FAE50B9" w14:textId="77777777" w:rsidR="00F06C54" w:rsidRPr="00F06C54" w:rsidRDefault="00F06C54" w:rsidP="008B4DD9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15BF1" w14:textId="77777777" w:rsidR="00582644" w:rsidRDefault="00582644">
      <w:r>
        <w:separator/>
      </w:r>
    </w:p>
  </w:footnote>
  <w:footnote w:type="continuationSeparator" w:id="0">
    <w:p w14:paraId="2491AC1C" w14:textId="77777777" w:rsidR="00582644" w:rsidRDefault="00582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65133" w14:textId="314773ED" w:rsidR="00395A6E" w:rsidRDefault="00395A6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48E133" wp14:editId="47FBC940">
          <wp:simplePos x="0" y="0"/>
          <wp:positionH relativeFrom="page">
            <wp:posOffset>2743200</wp:posOffset>
          </wp:positionH>
          <wp:positionV relativeFrom="page">
            <wp:posOffset>457200</wp:posOffset>
          </wp:positionV>
          <wp:extent cx="2289876" cy="1801368"/>
          <wp:effectExtent l="0" t="0" r="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_HOTM_Logo_CL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876" cy="1801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384018">
    <w:abstractNumId w:val="9"/>
  </w:num>
  <w:num w:numId="2" w16cid:durableId="656999087">
    <w:abstractNumId w:val="7"/>
  </w:num>
  <w:num w:numId="3" w16cid:durableId="807623463">
    <w:abstractNumId w:val="6"/>
  </w:num>
  <w:num w:numId="4" w16cid:durableId="1643927835">
    <w:abstractNumId w:val="5"/>
  </w:num>
  <w:num w:numId="5" w16cid:durableId="647900689">
    <w:abstractNumId w:val="4"/>
  </w:num>
  <w:num w:numId="6" w16cid:durableId="434402159">
    <w:abstractNumId w:val="8"/>
  </w:num>
  <w:num w:numId="7" w16cid:durableId="850148587">
    <w:abstractNumId w:val="3"/>
  </w:num>
  <w:num w:numId="8" w16cid:durableId="1294674145">
    <w:abstractNumId w:val="2"/>
  </w:num>
  <w:num w:numId="9" w16cid:durableId="603683829">
    <w:abstractNumId w:val="1"/>
  </w:num>
  <w:num w:numId="10" w16cid:durableId="714278961">
    <w:abstractNumId w:val="0"/>
  </w:num>
  <w:num w:numId="11" w16cid:durableId="1098597152">
    <w:abstractNumId w:val="11"/>
  </w:num>
  <w:num w:numId="12" w16cid:durableId="708584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4131A"/>
    <w:rsid w:val="00073394"/>
    <w:rsid w:val="00082B71"/>
    <w:rsid w:val="000B2E7D"/>
    <w:rsid w:val="000E22A9"/>
    <w:rsid w:val="000E2CDB"/>
    <w:rsid w:val="00105915"/>
    <w:rsid w:val="00132692"/>
    <w:rsid w:val="00143F56"/>
    <w:rsid w:val="00145AF7"/>
    <w:rsid w:val="001619C9"/>
    <w:rsid w:val="00181ECB"/>
    <w:rsid w:val="00196CBD"/>
    <w:rsid w:val="001A0ECD"/>
    <w:rsid w:val="001A74A6"/>
    <w:rsid w:val="001F442A"/>
    <w:rsid w:val="001F47EE"/>
    <w:rsid w:val="00235947"/>
    <w:rsid w:val="00237DB5"/>
    <w:rsid w:val="002D4F99"/>
    <w:rsid w:val="002F36CE"/>
    <w:rsid w:val="00307735"/>
    <w:rsid w:val="0035011D"/>
    <w:rsid w:val="00395A6E"/>
    <w:rsid w:val="003C34C0"/>
    <w:rsid w:val="0046560F"/>
    <w:rsid w:val="004819B4"/>
    <w:rsid w:val="00484950"/>
    <w:rsid w:val="004968FF"/>
    <w:rsid w:val="004F15D8"/>
    <w:rsid w:val="005015A3"/>
    <w:rsid w:val="00534B13"/>
    <w:rsid w:val="00582644"/>
    <w:rsid w:val="00595B28"/>
    <w:rsid w:val="005D182E"/>
    <w:rsid w:val="00655C2F"/>
    <w:rsid w:val="00660A67"/>
    <w:rsid w:val="00676895"/>
    <w:rsid w:val="006804C4"/>
    <w:rsid w:val="0069023A"/>
    <w:rsid w:val="006C296A"/>
    <w:rsid w:val="006D407F"/>
    <w:rsid w:val="0071780A"/>
    <w:rsid w:val="007327CE"/>
    <w:rsid w:val="007427C0"/>
    <w:rsid w:val="00742ABF"/>
    <w:rsid w:val="007622BF"/>
    <w:rsid w:val="007809DA"/>
    <w:rsid w:val="0079130C"/>
    <w:rsid w:val="00820EE5"/>
    <w:rsid w:val="008229A6"/>
    <w:rsid w:val="00876D3E"/>
    <w:rsid w:val="00882476"/>
    <w:rsid w:val="00895B34"/>
    <w:rsid w:val="008A0538"/>
    <w:rsid w:val="008B4DD9"/>
    <w:rsid w:val="008C134B"/>
    <w:rsid w:val="008E03CD"/>
    <w:rsid w:val="008F4B7F"/>
    <w:rsid w:val="00945953"/>
    <w:rsid w:val="00980024"/>
    <w:rsid w:val="00982726"/>
    <w:rsid w:val="009A720A"/>
    <w:rsid w:val="009D38D2"/>
    <w:rsid w:val="009F3CFD"/>
    <w:rsid w:val="00A17028"/>
    <w:rsid w:val="00A52BBA"/>
    <w:rsid w:val="00A81171"/>
    <w:rsid w:val="00A87D48"/>
    <w:rsid w:val="00AA6995"/>
    <w:rsid w:val="00AF05CC"/>
    <w:rsid w:val="00AF4C3B"/>
    <w:rsid w:val="00B02E57"/>
    <w:rsid w:val="00B153CD"/>
    <w:rsid w:val="00B32826"/>
    <w:rsid w:val="00B41C77"/>
    <w:rsid w:val="00B74BA9"/>
    <w:rsid w:val="00B76618"/>
    <w:rsid w:val="00BB17D3"/>
    <w:rsid w:val="00BD20B2"/>
    <w:rsid w:val="00C03B5A"/>
    <w:rsid w:val="00C75004"/>
    <w:rsid w:val="00CB3733"/>
    <w:rsid w:val="00CC1D91"/>
    <w:rsid w:val="00D06E3C"/>
    <w:rsid w:val="00D332CA"/>
    <w:rsid w:val="00D41AF5"/>
    <w:rsid w:val="00D73342"/>
    <w:rsid w:val="00D82594"/>
    <w:rsid w:val="00D90AE6"/>
    <w:rsid w:val="00D93616"/>
    <w:rsid w:val="00DB2F29"/>
    <w:rsid w:val="00DF24F1"/>
    <w:rsid w:val="00E947BF"/>
    <w:rsid w:val="00EA3103"/>
    <w:rsid w:val="00EF3DFB"/>
    <w:rsid w:val="00F06C54"/>
    <w:rsid w:val="00F2092D"/>
    <w:rsid w:val="00F37D36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897B552DD90439BE632EAD998EDA0" ma:contentTypeVersion="11" ma:contentTypeDescription="Create a new document." ma:contentTypeScope="" ma:versionID="252ba9118536299c5d4728cad6f354a4">
  <xsd:schema xmlns:xsd="http://www.w3.org/2001/XMLSchema" xmlns:xs="http://www.w3.org/2001/XMLSchema" xmlns:p="http://schemas.microsoft.com/office/2006/metadata/properties" xmlns:ns3="e72c1ff3-cba2-42ad-9e1a-323e79430453" xmlns:ns4="32e640c8-06fb-4a5e-9658-b18cf0edfb18" targetNamespace="http://schemas.microsoft.com/office/2006/metadata/properties" ma:root="true" ma:fieldsID="8cb47e4b3877bf6220e9bdc32609b44e" ns3:_="" ns4:_="">
    <xsd:import namespace="e72c1ff3-cba2-42ad-9e1a-323e79430453"/>
    <xsd:import namespace="32e640c8-06fb-4a5e-9658-b18cf0edfb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c1ff3-cba2-42ad-9e1a-323e794304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640c8-06fb-4a5e-9658-b18cf0edf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4AFE5B-BB1A-4785-BD08-48879EFD8D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FF9E46-7AC9-4B9E-B841-4E48CF27FF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21610C-A9B0-452B-BFE9-D1745614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c1ff3-cba2-42ad-9e1a-323e79430453"/>
    <ds:schemaRef ds:uri="32e640c8-06fb-4a5e-9658-b18cf0edfb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9723AB-581F-4858-9795-67DC588DF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Spratt, Beth</cp:lastModifiedBy>
  <cp:revision>2</cp:revision>
  <cp:lastPrinted>2021-05-07T13:25:00Z</cp:lastPrinted>
  <dcterms:created xsi:type="dcterms:W3CDTF">2023-02-23T15:44:00Z</dcterms:created>
  <dcterms:modified xsi:type="dcterms:W3CDTF">2023-02-23T15:44:00Z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0x010100576897B552DD90439BE632EAD998EDA0</vt:lpwstr>
  </property>
</Properties>
</file>